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"/>
        <w:gridCol w:w="158"/>
        <w:gridCol w:w="8957"/>
      </w:tblGrid>
      <w:tr w:rsidR="002E0D8B" w:rsidRPr="00730C66">
        <w:trPr>
          <w:trHeight w:val="1008"/>
          <w:jc w:val="right"/>
        </w:trPr>
        <w:tc>
          <w:tcPr>
            <w:tcW w:w="965" w:type="dxa"/>
          </w:tcPr>
          <w:p w:rsidR="002E0D8B" w:rsidRDefault="002C1AD8">
            <w:pPr>
              <w:pStyle w:val="NoSpacing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66382" cy="566382"/>
                  <wp:effectExtent l="0" t="0" r="5715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Llog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609" cy="568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" w:type="dxa"/>
            <w:vAlign w:val="center"/>
          </w:tcPr>
          <w:p w:rsidR="002E0D8B" w:rsidRDefault="002E0D8B"/>
        </w:tc>
        <w:tc>
          <w:tcPr>
            <w:tcW w:w="8957" w:type="dxa"/>
            <w:vAlign w:val="center"/>
          </w:tcPr>
          <w:p w:rsidR="002E0D8B" w:rsidRPr="00730C66" w:rsidRDefault="00730C66" w:rsidP="00730C66">
            <w:pPr>
              <w:spacing w:line="240" w:lineRule="auto"/>
              <w:rPr>
                <w:sz w:val="36"/>
                <w:szCs w:val="36"/>
              </w:rPr>
            </w:pPr>
            <w:r w:rsidRPr="00730C66">
              <w:rPr>
                <w:rFonts w:asciiTheme="majorHAnsi" w:eastAsiaTheme="majorEastAsia" w:hAnsiTheme="majorHAnsi" w:cstheme="majorBidi"/>
                <w:caps/>
                <w:color w:val="002060"/>
                <w:sz w:val="36"/>
                <w:szCs w:val="36"/>
              </w:rPr>
              <w:t>H</w:t>
            </w:r>
            <w:r w:rsidRPr="00730C66">
              <w:rPr>
                <w:rFonts w:asciiTheme="majorHAnsi" w:eastAsiaTheme="majorEastAsia" w:hAnsiTheme="majorHAnsi" w:cstheme="majorBidi"/>
                <w:color w:val="002060"/>
                <w:sz w:val="36"/>
                <w:szCs w:val="36"/>
              </w:rPr>
              <w:t xml:space="preserve">ealth </w:t>
            </w:r>
            <w:proofErr w:type="spellStart"/>
            <w:r w:rsidRPr="00730C66">
              <w:rPr>
                <w:rFonts w:asciiTheme="majorHAnsi" w:eastAsiaTheme="majorEastAsia" w:hAnsiTheme="majorHAnsi" w:cstheme="majorBidi"/>
                <w:color w:val="002060"/>
                <w:sz w:val="36"/>
                <w:szCs w:val="36"/>
              </w:rPr>
              <w:t>eWorkforce</w:t>
            </w:r>
            <w:proofErr w:type="spellEnd"/>
            <w:r w:rsidRPr="00730C66">
              <w:rPr>
                <w:rFonts w:asciiTheme="majorHAnsi" w:eastAsiaTheme="majorEastAsia" w:hAnsiTheme="majorHAnsi" w:cstheme="majorBidi"/>
                <w:color w:val="002060"/>
                <w:sz w:val="36"/>
                <w:szCs w:val="36"/>
              </w:rPr>
              <w:t xml:space="preserve"> Consortium</w:t>
            </w:r>
            <w:r w:rsidRPr="00730C66">
              <w:rPr>
                <w:rFonts w:asciiTheme="majorHAnsi" w:eastAsiaTheme="majorEastAsia" w:hAnsiTheme="majorHAnsi" w:cstheme="majorBidi"/>
                <w:caps/>
                <w:color w:val="002060"/>
                <w:sz w:val="36"/>
                <w:szCs w:val="36"/>
              </w:rPr>
              <w:t xml:space="preserve"> </w:t>
            </w:r>
            <w:r w:rsidRPr="00B111AF">
              <w:rPr>
                <w:rFonts w:asciiTheme="majorHAnsi" w:eastAsiaTheme="majorEastAsia" w:hAnsiTheme="majorHAnsi" w:cstheme="majorBidi"/>
                <w:color w:val="002060"/>
                <w:sz w:val="36"/>
                <w:szCs w:val="36"/>
              </w:rPr>
              <w:t>Employment Checklist</w:t>
            </w:r>
          </w:p>
        </w:tc>
      </w:tr>
    </w:tbl>
    <w:p w:rsidR="002E0D8B" w:rsidRPr="002E75DB" w:rsidRDefault="002E75DB" w:rsidP="00730C66">
      <w:pPr>
        <w:pStyle w:val="Heading1"/>
        <w:spacing w:before="360" w:line="240" w:lineRule="auto"/>
        <w:rPr>
          <w:color w:val="002060"/>
        </w:rPr>
      </w:pPr>
      <w:r>
        <w:rPr>
          <w:color w:val="002060"/>
        </w:rPr>
        <w:t>Individual service Plans</w:t>
      </w:r>
    </w:p>
    <w:tbl>
      <w:tblPr>
        <w:tblW w:w="500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hecklist section 1: WHILE YOU ARE AWAY: PREPARING THE OFFICE"/>
      </w:tblPr>
      <w:tblGrid>
        <w:gridCol w:w="391"/>
        <w:gridCol w:w="8539"/>
      </w:tblGrid>
      <w:tr w:rsidR="002E0D8B">
        <w:sdt>
          <w:sdtPr>
            <w:id w:val="-382869351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514328">
                <w:pPr>
                  <w:pStyle w:val="Checkbox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781" w:type="pct"/>
          </w:tcPr>
          <w:p w:rsidR="002E75DB" w:rsidRDefault="002E75DB">
            <w:pPr>
              <w:pStyle w:val="List"/>
            </w:pPr>
            <w:r>
              <w:t>Is an individual service plan developed for each participant?</w:t>
            </w:r>
          </w:p>
        </w:tc>
      </w:tr>
      <w:tr w:rsidR="002E0D8B">
        <w:sdt>
          <w:sdtPr>
            <w:id w:val="-1424256966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3E45E0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2E0D8B" w:rsidRDefault="002E75DB">
            <w:pPr>
              <w:pStyle w:val="List"/>
            </w:pPr>
            <w:r>
              <w:t>Does it include short and long-term employment goals?</w:t>
            </w:r>
          </w:p>
        </w:tc>
      </w:tr>
      <w:tr w:rsidR="002E0D8B">
        <w:sdt>
          <w:sdtPr>
            <w:id w:val="782309337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3E45E0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2E0D8B" w:rsidRDefault="002E75DB">
            <w:pPr>
              <w:pStyle w:val="List"/>
            </w:pPr>
            <w:r>
              <w:t>Does it include a strategy for overcoming identified barriers?</w:t>
            </w:r>
          </w:p>
        </w:tc>
      </w:tr>
      <w:tr w:rsidR="002E0D8B">
        <w:sdt>
          <w:sdtPr>
            <w:id w:val="1004870325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3E45E0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2E0D8B" w:rsidRDefault="002E75DB">
            <w:pPr>
              <w:pStyle w:val="List"/>
            </w:pPr>
            <w:r>
              <w:t>Is the participant’</w:t>
            </w:r>
            <w:r w:rsidR="009A2502">
              <w:t>s progress being tracked and are support services being provided?</w:t>
            </w:r>
          </w:p>
        </w:tc>
      </w:tr>
      <w:tr w:rsidR="002E0D8B">
        <w:sdt>
          <w:sdtPr>
            <w:id w:val="-707105493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3E45E0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2E0D8B" w:rsidRDefault="002E75DB">
            <w:pPr>
              <w:pStyle w:val="List"/>
            </w:pPr>
            <w:r>
              <w:t>Are participants fully aware of their employment goal and how the service plan is intended to help them reach that goal?</w:t>
            </w:r>
          </w:p>
        </w:tc>
      </w:tr>
    </w:tbl>
    <w:p w:rsidR="002E0D8B" w:rsidRPr="002E75DB" w:rsidRDefault="002E75DB">
      <w:pPr>
        <w:pStyle w:val="Heading1"/>
        <w:rPr>
          <w:color w:val="002060"/>
        </w:rPr>
      </w:pPr>
      <w:r>
        <w:rPr>
          <w:color w:val="002060"/>
        </w:rPr>
        <w:t>Individual support</w:t>
      </w:r>
      <w:r w:rsidR="000934B0">
        <w:rPr>
          <w:color w:val="002060"/>
        </w:rPr>
        <w:t xml:space="preserve"> services</w:t>
      </w:r>
    </w:p>
    <w:tbl>
      <w:tblPr>
        <w:tblW w:w="977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hecklist section 2: WHILE YOU ARE AWAY: PREPARING THE HOME"/>
      </w:tblPr>
      <w:tblGrid>
        <w:gridCol w:w="392"/>
        <w:gridCol w:w="8518"/>
        <w:gridCol w:w="8542"/>
      </w:tblGrid>
      <w:tr w:rsidR="00CB455F" w:rsidTr="000F2AD4">
        <w:sdt>
          <w:sdtPr>
            <w:id w:val="277695194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" w:type="pct"/>
              </w:tcPr>
              <w:p w:rsidR="00CB455F" w:rsidRDefault="00CB455F">
                <w:pPr>
                  <w:pStyle w:val="Checkbox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40" w:type="pct"/>
          </w:tcPr>
          <w:p w:rsidR="00CB455F" w:rsidRDefault="00CB455F" w:rsidP="00CB455F">
            <w:pPr>
              <w:pStyle w:val="List"/>
            </w:pPr>
            <w:r>
              <w:t>Resume</w:t>
            </w:r>
            <w:r w:rsidR="00625A04">
              <w:t xml:space="preserve"> review</w:t>
            </w:r>
          </w:p>
        </w:tc>
        <w:tc>
          <w:tcPr>
            <w:tcW w:w="2447" w:type="pct"/>
          </w:tcPr>
          <w:p w:rsidR="00CB455F" w:rsidRDefault="00CB455F" w:rsidP="004827AC">
            <w:pPr>
              <w:pStyle w:val="List"/>
            </w:pPr>
          </w:p>
        </w:tc>
      </w:tr>
      <w:tr w:rsidR="00CB455F" w:rsidTr="000F2AD4">
        <w:sdt>
          <w:sdtPr>
            <w:id w:val="-21165132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" w:type="pct"/>
              </w:tcPr>
              <w:p w:rsidR="00CB455F" w:rsidRDefault="00CB455F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2440" w:type="pct"/>
          </w:tcPr>
          <w:p w:rsidR="00CB455F" w:rsidRDefault="00CB455F" w:rsidP="00CB455F">
            <w:pPr>
              <w:pStyle w:val="List"/>
            </w:pPr>
            <w:r>
              <w:t>Cover letter</w:t>
            </w:r>
            <w:r w:rsidR="00625A04">
              <w:t xml:space="preserve"> review</w:t>
            </w:r>
          </w:p>
        </w:tc>
        <w:tc>
          <w:tcPr>
            <w:tcW w:w="2447" w:type="pct"/>
          </w:tcPr>
          <w:p w:rsidR="00CB455F" w:rsidRDefault="00CB455F">
            <w:pPr>
              <w:pStyle w:val="List"/>
            </w:pPr>
          </w:p>
        </w:tc>
      </w:tr>
      <w:tr w:rsidR="00CB455F" w:rsidTr="000F2AD4">
        <w:sdt>
          <w:sdtPr>
            <w:id w:val="-598407059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" w:type="pct"/>
              </w:tcPr>
              <w:p w:rsidR="00CB455F" w:rsidRDefault="00CB455F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2440" w:type="pct"/>
          </w:tcPr>
          <w:p w:rsidR="00CB455F" w:rsidRDefault="00CB1A1F">
            <w:pPr>
              <w:pStyle w:val="List"/>
            </w:pPr>
            <w:r>
              <w:t>LinkedIn profile</w:t>
            </w:r>
            <w:r w:rsidR="00625A04">
              <w:t xml:space="preserve"> review</w:t>
            </w:r>
          </w:p>
        </w:tc>
        <w:tc>
          <w:tcPr>
            <w:tcW w:w="2447" w:type="pct"/>
          </w:tcPr>
          <w:p w:rsidR="00CB455F" w:rsidRDefault="00CB455F">
            <w:pPr>
              <w:pStyle w:val="List"/>
            </w:pPr>
          </w:p>
        </w:tc>
      </w:tr>
      <w:tr w:rsidR="00CB455F" w:rsidTr="000F2AD4">
        <w:sdt>
          <w:sdtPr>
            <w:id w:val="-177485821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" w:type="pct"/>
              </w:tcPr>
              <w:p w:rsidR="00CB455F" w:rsidRDefault="00CB455F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2440" w:type="pct"/>
          </w:tcPr>
          <w:p w:rsidR="00CB455F" w:rsidRDefault="00CB1A1F">
            <w:pPr>
              <w:pStyle w:val="List"/>
            </w:pPr>
            <w:r>
              <w:t>Elevator pitch/30-second introduction</w:t>
            </w:r>
          </w:p>
        </w:tc>
        <w:tc>
          <w:tcPr>
            <w:tcW w:w="2447" w:type="pct"/>
          </w:tcPr>
          <w:p w:rsidR="00CB455F" w:rsidRDefault="00CB455F">
            <w:pPr>
              <w:pStyle w:val="List"/>
            </w:pPr>
          </w:p>
        </w:tc>
      </w:tr>
      <w:tr w:rsidR="00CB455F" w:rsidTr="000F2AD4">
        <w:sdt>
          <w:sdtPr>
            <w:id w:val="85746213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" w:type="pct"/>
              </w:tcPr>
              <w:p w:rsidR="00CB455F" w:rsidRDefault="00CB455F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2440" w:type="pct"/>
          </w:tcPr>
          <w:p w:rsidR="00CB455F" w:rsidRDefault="00174A00">
            <w:pPr>
              <w:pStyle w:val="List"/>
            </w:pPr>
            <w:r>
              <w:t>Interview preparation</w:t>
            </w:r>
          </w:p>
        </w:tc>
        <w:tc>
          <w:tcPr>
            <w:tcW w:w="2447" w:type="pct"/>
          </w:tcPr>
          <w:p w:rsidR="00CB455F" w:rsidRDefault="00CB455F">
            <w:pPr>
              <w:pStyle w:val="List"/>
            </w:pPr>
          </w:p>
        </w:tc>
      </w:tr>
      <w:sdt>
        <w:sdtPr>
          <w:rPr>
            <w:rFonts w:asciiTheme="minorHAnsi" w:eastAsiaTheme="minorEastAsia" w:hAnsiTheme="minorHAnsi" w:cstheme="minorBidi"/>
            <w:color w:val="27130E" w:themeColor="text2" w:themeShade="80"/>
            <w:sz w:val="18"/>
            <w:szCs w:val="18"/>
          </w:rPr>
          <w:id w:val="2032227452"/>
          <w15:repeatingSection/>
        </w:sdtPr>
        <w:sdtEndPr/>
        <w:sdtConten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1653785599"/>
              <w:placeholder>
                <w:docPart w:val="94ED956B4DE2425683724886F49DAAE2"/>
              </w:placeholder>
              <w15:repeatingSectionItem/>
            </w:sdtPr>
            <w:sdtEndPr/>
            <w:sdtContent>
              <w:tr w:rsidR="00CB455F" w:rsidTr="000F2AD4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595054897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112" w:type="pct"/>
                      </w:tcPr>
                      <w:p w:rsidR="00CB455F" w:rsidRDefault="00CB455F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2440" w:type="pct"/>
                  </w:tcPr>
                  <w:p w:rsidR="00CB455F" w:rsidRDefault="00CB1A1F">
                    <w:pPr>
                      <w:pStyle w:val="List"/>
                    </w:pPr>
                    <w:r>
                      <w:t>Mock interviews</w:t>
                    </w:r>
                  </w:p>
                </w:tc>
                <w:tc>
                  <w:tcPr>
                    <w:tcW w:w="2447" w:type="pct"/>
                  </w:tcPr>
                  <w:p w:rsidR="00CB455F" w:rsidRDefault="00CB455F">
                    <w:pPr>
                      <w:pStyle w:val="List"/>
                    </w:pPr>
                  </w:p>
                </w:tc>
              </w:tr>
            </w:sdtContent>
          </w:sd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-1001351034"/>
              <w:placeholder>
                <w:docPart w:val="0E4B79BBF3C9409B940EDFA404CF42B7"/>
              </w:placeholder>
              <w15:repeatingSectionItem/>
            </w:sdtPr>
            <w:sdtEndPr/>
            <w:sdtContent>
              <w:tr w:rsidR="00CB455F" w:rsidTr="000F2AD4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-1541506348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112" w:type="pct"/>
                      </w:tcPr>
                      <w:p w:rsidR="00CB455F" w:rsidRDefault="00CB455F" w:rsidP="00C25650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2440" w:type="pct"/>
                  </w:tcPr>
                  <w:p w:rsidR="00CB455F" w:rsidRDefault="00174A00">
                    <w:pPr>
                      <w:pStyle w:val="List"/>
                    </w:pPr>
                    <w:r>
                      <w:t>Internship assistance</w:t>
                    </w:r>
                  </w:p>
                </w:tc>
                <w:tc>
                  <w:tcPr>
                    <w:tcW w:w="2447" w:type="pct"/>
                  </w:tcPr>
                  <w:p w:rsidR="00CB455F" w:rsidRDefault="00CB455F">
                    <w:pPr>
                      <w:pStyle w:val="List"/>
                    </w:pPr>
                  </w:p>
                </w:tc>
              </w:tr>
            </w:sdtContent>
          </w:sd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-1542133896"/>
              <w:placeholder>
                <w:docPart w:val="FFDF5031F4EC4F9F87A3F7DACC173082"/>
              </w:placeholder>
              <w15:repeatingSectionItem/>
            </w:sdtPr>
            <w:sdtEndPr/>
            <w:sdtContent>
              <w:tr w:rsidR="00D93D91" w:rsidTr="000F2AD4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1074244981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112" w:type="pct"/>
                      </w:tcPr>
                      <w:p w:rsidR="00D93D91" w:rsidRDefault="00D93D91" w:rsidP="00C25650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2440" w:type="pct"/>
                  </w:tcPr>
                  <w:p w:rsidR="00D93D91" w:rsidRDefault="001048AA">
                    <w:pPr>
                      <w:pStyle w:val="List"/>
                    </w:pPr>
                    <w:r>
                      <w:t>Job search assistance</w:t>
                    </w:r>
                  </w:p>
                </w:tc>
                <w:tc>
                  <w:tcPr>
                    <w:tcW w:w="2447" w:type="pct"/>
                  </w:tcPr>
                  <w:p w:rsidR="00D93D91" w:rsidRDefault="00D93D91">
                    <w:pPr>
                      <w:pStyle w:val="List"/>
                    </w:pPr>
                  </w:p>
                </w:tc>
              </w:tr>
            </w:sdtContent>
          </w:sd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-260772129"/>
              <w:placeholder>
                <w:docPart w:val="31E85B64320748AB9B43900B189D1546"/>
              </w:placeholder>
              <w15:repeatingSectionItem/>
            </w:sdtPr>
            <w:sdtEndPr/>
            <w:sdtContent>
              <w:tr w:rsidR="000F2AD4" w:rsidTr="000F2AD4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1154184362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112" w:type="pct"/>
                      </w:tcPr>
                      <w:p w:rsidR="000F2AD4" w:rsidRDefault="000F2AD4" w:rsidP="00C25650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2440" w:type="pct"/>
                  </w:tcPr>
                  <w:p w:rsidR="000F2AD4" w:rsidRDefault="00C3787B">
                    <w:pPr>
                      <w:pStyle w:val="List"/>
                    </w:pPr>
                    <w:r>
                      <w:t>Networking and job fair prep</w:t>
                    </w:r>
                  </w:p>
                </w:tc>
                <w:tc>
                  <w:tcPr>
                    <w:tcW w:w="2447" w:type="pct"/>
                  </w:tcPr>
                  <w:p w:rsidR="000F2AD4" w:rsidRDefault="000F2AD4">
                    <w:pPr>
                      <w:pStyle w:val="List"/>
                    </w:pPr>
                  </w:p>
                </w:tc>
              </w:tr>
            </w:sdtContent>
          </w:sd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-1785495140"/>
              <w:placeholder>
                <w:docPart w:val="CFE1F33CCF9B4698BED8C90F18AF23A4"/>
              </w:placeholder>
              <w15:repeatingSectionItem/>
            </w:sdtPr>
            <w:sdtEndPr/>
            <w:sdtContent>
              <w:tr w:rsidR="000F2AD4" w:rsidTr="000F2AD4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-1476677035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112" w:type="pct"/>
                      </w:tcPr>
                      <w:p w:rsidR="000F2AD4" w:rsidRDefault="000F2AD4" w:rsidP="00C25650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2440" w:type="pct"/>
                  </w:tcPr>
                  <w:p w:rsidR="000F2AD4" w:rsidRDefault="00CB1A1F">
                    <w:pPr>
                      <w:pStyle w:val="List"/>
                    </w:pPr>
                    <w:r>
                      <w:t>Connect directly with employers</w:t>
                    </w:r>
                  </w:p>
                </w:tc>
                <w:tc>
                  <w:tcPr>
                    <w:tcW w:w="2447" w:type="pct"/>
                  </w:tcPr>
                  <w:p w:rsidR="000F2AD4" w:rsidRDefault="000F2AD4">
                    <w:pPr>
                      <w:pStyle w:val="List"/>
                    </w:pPr>
                  </w:p>
                </w:tc>
              </w:tr>
            </w:sdtContent>
          </w:sd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-88847852"/>
              <w:placeholder>
                <w:docPart w:val="565BF6B4932C4BBD8214E2DFC79C2785"/>
              </w:placeholder>
              <w15:repeatingSectionItem/>
            </w:sdtPr>
            <w:sdtEndPr/>
            <w:sdtContent>
              <w:tr w:rsidR="003369F8" w:rsidTr="000F2AD4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660269514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112" w:type="pct"/>
                      </w:tcPr>
                      <w:p w:rsidR="003369F8" w:rsidRDefault="003369F8" w:rsidP="00C25650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2440" w:type="pct"/>
                  </w:tcPr>
                  <w:p w:rsidR="003369F8" w:rsidRDefault="003369F8">
                    <w:pPr>
                      <w:pStyle w:val="List"/>
                    </w:pPr>
                    <w:r>
                      <w:t>Employment resources via social media (LinkedIn, Facebook, Blog, etc.)</w:t>
                    </w:r>
                  </w:p>
                </w:tc>
                <w:tc>
                  <w:tcPr>
                    <w:tcW w:w="2447" w:type="pct"/>
                  </w:tcPr>
                  <w:p w:rsidR="003369F8" w:rsidRDefault="003369F8">
                    <w:pPr>
                      <w:pStyle w:val="List"/>
                    </w:pPr>
                  </w:p>
                </w:tc>
              </w:tr>
            </w:sdtContent>
          </w:sdt>
        </w:sdtContent>
      </w:sdt>
    </w:tbl>
    <w:p w:rsidR="002E0D8B" w:rsidRPr="002E75DB" w:rsidRDefault="005657F6">
      <w:pPr>
        <w:pStyle w:val="Heading1"/>
        <w:rPr>
          <w:color w:val="002060"/>
        </w:rPr>
      </w:pPr>
      <w:r>
        <w:rPr>
          <w:color w:val="002060"/>
        </w:rPr>
        <w:t>Employment resources</w:t>
      </w:r>
      <w:bookmarkStart w:id="0" w:name="_GoBack"/>
      <w:bookmarkEnd w:id="0"/>
    </w:p>
    <w:tbl>
      <w:tblPr>
        <w:tblW w:w="500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hecklist section 3: PACKING FOR THE TRIP"/>
      </w:tblPr>
      <w:tblGrid>
        <w:gridCol w:w="391"/>
        <w:gridCol w:w="8541"/>
      </w:tblGrid>
      <w:tr w:rsidR="002E0D8B">
        <w:sdt>
          <w:sdtPr>
            <w:id w:val="508028715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3E45E0">
                <w:pPr>
                  <w:pStyle w:val="Checkbox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781" w:type="pct"/>
          </w:tcPr>
          <w:p w:rsidR="002E0D8B" w:rsidRDefault="005A34D8" w:rsidP="00623155">
            <w:pPr>
              <w:pStyle w:val="List"/>
            </w:pPr>
            <w:r>
              <w:t>J</w:t>
            </w:r>
            <w:r w:rsidR="00623155">
              <w:t>ob search websites and LinkedIn resources</w:t>
            </w:r>
          </w:p>
        </w:tc>
      </w:tr>
      <w:tr w:rsidR="002E0D8B">
        <w:sdt>
          <w:sdtPr>
            <w:id w:val="-1187365822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3E45E0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2E0D8B" w:rsidRDefault="00DA7BD3" w:rsidP="00623155">
            <w:pPr>
              <w:pStyle w:val="List"/>
            </w:pPr>
            <w:r>
              <w:t xml:space="preserve">On-campus </w:t>
            </w:r>
            <w:r w:rsidR="00623155">
              <w:t xml:space="preserve">and off-campus </w:t>
            </w:r>
            <w:r>
              <w:t>career workshops</w:t>
            </w:r>
          </w:p>
        </w:tc>
      </w:tr>
      <w:sdt>
        <w:sdtPr>
          <w:rPr>
            <w:rFonts w:asciiTheme="minorHAnsi" w:eastAsiaTheme="minorEastAsia" w:hAnsiTheme="minorHAnsi" w:cstheme="minorBidi"/>
            <w:color w:val="27130E" w:themeColor="text2" w:themeShade="80"/>
            <w:sz w:val="18"/>
            <w:szCs w:val="18"/>
          </w:rPr>
          <w:id w:val="929010195"/>
          <w15:repeatingSection/>
        </w:sdtPr>
        <w:sdtEndPr/>
        <w:sdtConten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-984547969"/>
              <w:placeholder>
                <w:docPart w:val="3F684FD9C0254AB5B7B119ED1169477F"/>
              </w:placeholder>
              <w15:repeatingSectionItem/>
            </w:sdtPr>
            <w:sdtEndPr/>
            <w:sdtContent>
              <w:tr w:rsidR="00DA7BD3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1834881248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219" w:type="pct"/>
                      </w:tcPr>
                      <w:p w:rsidR="00DA7BD3" w:rsidRDefault="00DA7BD3" w:rsidP="00C25650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4781" w:type="pct"/>
                  </w:tcPr>
                  <w:p w:rsidR="00DA7BD3" w:rsidRDefault="00DA7BD3" w:rsidP="00623155">
                    <w:pPr>
                      <w:pStyle w:val="List"/>
                    </w:pPr>
                    <w:r>
                      <w:t>O</w:t>
                    </w:r>
                    <w:r w:rsidR="00623155">
                      <w:t>n-campus and off-</w:t>
                    </w:r>
                    <w:r>
                      <w:t>campus job fairs</w:t>
                    </w:r>
                  </w:p>
                </w:tc>
              </w:tr>
            </w:sdtContent>
          </w:sd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1647854659"/>
              <w:placeholder>
                <w:docPart w:val="111C95E21FE3419B88E4BE3D8CA0AB55"/>
              </w:placeholder>
              <w15:repeatingSectionItem/>
            </w:sdtPr>
            <w:sdtEndPr/>
            <w:sdtContent>
              <w:tr w:rsidR="00623155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273369543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219" w:type="pct"/>
                      </w:tcPr>
                      <w:p w:rsidR="00623155" w:rsidRDefault="00623155" w:rsidP="00C25650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4781" w:type="pct"/>
                  </w:tcPr>
                  <w:p w:rsidR="00623155" w:rsidRDefault="00623155" w:rsidP="00DA7BD3">
                    <w:pPr>
                      <w:pStyle w:val="List"/>
                    </w:pPr>
                    <w:r>
                      <w:t>On-campus and off-campus employer networking events</w:t>
                    </w:r>
                  </w:p>
                </w:tc>
              </w:tr>
            </w:sdtContent>
          </w:sd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1244998619"/>
              <w:placeholder>
                <w:docPart w:val="88889B2A1FE34FA8A4CBA3EB9E689841"/>
              </w:placeholder>
              <w15:repeatingSectionItem/>
            </w:sdtPr>
            <w:sdtEndPr/>
            <w:sdtContent>
              <w:tr w:rsidR="00C965E0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-1013453177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219" w:type="pct"/>
                      </w:tcPr>
                      <w:p w:rsidR="00C965E0" w:rsidRDefault="00C965E0" w:rsidP="00C25650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4781" w:type="pct"/>
                  </w:tcPr>
                  <w:p w:rsidR="00C965E0" w:rsidRDefault="00C965E0" w:rsidP="00DA7BD3">
                    <w:pPr>
                      <w:pStyle w:val="List"/>
                    </w:pPr>
                    <w:r>
                      <w:t>Job and internship postings</w:t>
                    </w:r>
                  </w:p>
                </w:tc>
              </w:tr>
            </w:sdtContent>
          </w:sd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2070844138"/>
              <w:placeholder>
                <w:docPart w:val="170C4E70E4F84458B0BF72EC2A9AD787"/>
              </w:placeholder>
              <w15:repeatingSectionItem/>
            </w:sdtPr>
            <w:sdtEndPr/>
            <w:sdtContent>
              <w:tr w:rsidR="004F390E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1911120241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219" w:type="pct"/>
                      </w:tcPr>
                      <w:p w:rsidR="004F390E" w:rsidRDefault="004F390E" w:rsidP="00C25650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4781" w:type="pct"/>
                  </w:tcPr>
                  <w:p w:rsidR="004F390E" w:rsidRDefault="004F390E" w:rsidP="00DA7BD3">
                    <w:pPr>
                      <w:pStyle w:val="List"/>
                    </w:pPr>
                    <w:r>
                      <w:t>List</w:t>
                    </w:r>
                    <w:r w:rsidR="00A81C68">
                      <w:t>s</w:t>
                    </w:r>
                    <w:r>
                      <w:t xml:space="preserve"> of targeted jobs and employer contacts</w:t>
                    </w:r>
                  </w:p>
                </w:tc>
              </w:tr>
            </w:sdtContent>
          </w:sdt>
        </w:sdtContent>
      </w:sdt>
    </w:tbl>
    <w:p w:rsidR="002E0D8B" w:rsidRPr="002E75DB" w:rsidRDefault="00101298">
      <w:pPr>
        <w:pStyle w:val="Heading1"/>
        <w:rPr>
          <w:color w:val="002060"/>
        </w:rPr>
      </w:pPr>
      <w:r>
        <w:rPr>
          <w:color w:val="002060"/>
        </w:rPr>
        <w:t>H</w:t>
      </w:r>
      <w:r w:rsidRPr="00B111AF">
        <w:rPr>
          <w:caps w:val="0"/>
          <w:color w:val="002060"/>
        </w:rPr>
        <w:t>e</w:t>
      </w:r>
      <w:r>
        <w:rPr>
          <w:color w:val="002060"/>
        </w:rPr>
        <w:t xml:space="preserve">W </w:t>
      </w:r>
      <w:r w:rsidR="002E75DB">
        <w:rPr>
          <w:color w:val="002060"/>
        </w:rPr>
        <w:t>support services</w:t>
      </w:r>
    </w:p>
    <w:tbl>
      <w:tblPr>
        <w:tblW w:w="500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hecklist section 4: WHAT TO LEAVE FOR FAMILY AND CAREGIVERS AT HOME"/>
      </w:tblPr>
      <w:tblGrid>
        <w:gridCol w:w="391"/>
        <w:gridCol w:w="8541"/>
      </w:tblGrid>
      <w:tr w:rsidR="002E0D8B">
        <w:sdt>
          <w:sdtPr>
            <w:id w:val="1878280875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3E45E0">
                <w:pPr>
                  <w:pStyle w:val="Checkbox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781" w:type="pct"/>
          </w:tcPr>
          <w:p w:rsidR="002E0D8B" w:rsidRDefault="00101298" w:rsidP="00101298">
            <w:pPr>
              <w:pStyle w:val="List"/>
            </w:pPr>
            <w:r>
              <w:t>Participate in monthly student support staff WebEx meetings</w:t>
            </w:r>
          </w:p>
        </w:tc>
      </w:tr>
      <w:tr w:rsidR="002E0D8B">
        <w:sdt>
          <w:sdtPr>
            <w:id w:val="-46921071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3E45E0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2E0D8B" w:rsidRDefault="00101298" w:rsidP="009F4B23">
            <w:pPr>
              <w:pStyle w:val="List"/>
            </w:pPr>
            <w:r>
              <w:t xml:space="preserve">Participate in LinkedIn </w:t>
            </w:r>
            <w:r w:rsidR="009F4B23">
              <w:t>HeW</w:t>
            </w:r>
            <w:r w:rsidR="00730C66">
              <w:t xml:space="preserve"> </w:t>
            </w:r>
            <w:r>
              <w:t>Employment Group</w:t>
            </w:r>
          </w:p>
        </w:tc>
      </w:tr>
      <w:tr w:rsidR="002E0D8B">
        <w:sdt>
          <w:sdtPr>
            <w:id w:val="-1300765734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3E45E0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2E0D8B" w:rsidRDefault="00730C66" w:rsidP="009F4B23">
            <w:pPr>
              <w:pStyle w:val="List"/>
            </w:pPr>
            <w:r>
              <w:t xml:space="preserve">Set </w:t>
            </w:r>
            <w:r w:rsidR="009F4B23">
              <w:t xml:space="preserve">quarterly </w:t>
            </w:r>
            <w:r>
              <w:t>employme</w:t>
            </w:r>
            <w:r w:rsidR="009F4B23">
              <w:t>nt goals and report on progress</w:t>
            </w:r>
          </w:p>
        </w:tc>
      </w:tr>
      <w:tr w:rsidR="002E0D8B">
        <w:sdt>
          <w:sdtPr>
            <w:id w:val="-1622687855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2E0D8B" w:rsidRDefault="003E45E0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2E0D8B" w:rsidRDefault="00101298">
            <w:pPr>
              <w:pStyle w:val="List"/>
            </w:pPr>
            <w:r>
              <w:t xml:space="preserve">Contact </w:t>
            </w:r>
            <w:r w:rsidR="009F4B23">
              <w:t xml:space="preserve">HeW </w:t>
            </w:r>
            <w:r>
              <w:t>employment specialist for coaching and support</w:t>
            </w:r>
          </w:p>
        </w:tc>
      </w:tr>
    </w:tbl>
    <w:p w:rsidR="002E0D8B" w:rsidRDefault="002E0D8B"/>
    <w:sectPr w:rsidR="002E0D8B" w:rsidSect="00935837">
      <w:footerReference w:type="default" r:id="rId9"/>
      <w:pgSz w:w="12240" w:h="15840"/>
      <w:pgMar w:top="1080" w:right="1080" w:bottom="360" w:left="223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453" w:rsidRDefault="00AA6453">
      <w:pPr>
        <w:spacing w:before="0" w:line="240" w:lineRule="auto"/>
      </w:pPr>
      <w:r>
        <w:separator/>
      </w:r>
    </w:p>
  </w:endnote>
  <w:endnote w:type="continuationSeparator" w:id="0">
    <w:p w:rsidR="00AA6453" w:rsidRDefault="00AA645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D8B" w:rsidRDefault="003E45E0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935837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453" w:rsidRDefault="00AA6453">
      <w:pPr>
        <w:spacing w:before="0" w:line="240" w:lineRule="auto"/>
      </w:pPr>
      <w:r>
        <w:separator/>
      </w:r>
    </w:p>
  </w:footnote>
  <w:footnote w:type="continuationSeparator" w:id="0">
    <w:p w:rsidR="00AA6453" w:rsidRDefault="00AA645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6A50EF"/>
    <w:multiLevelType w:val="hybridMultilevel"/>
    <w:tmpl w:val="099CFD5E"/>
    <w:lvl w:ilvl="0" w:tplc="B34CED3A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AD8"/>
    <w:rsid w:val="000934B0"/>
    <w:rsid w:val="000D2318"/>
    <w:rsid w:val="000F2AD4"/>
    <w:rsid w:val="00101298"/>
    <w:rsid w:val="001048AA"/>
    <w:rsid w:val="00174A00"/>
    <w:rsid w:val="00185C49"/>
    <w:rsid w:val="002C1AD8"/>
    <w:rsid w:val="002E0D8B"/>
    <w:rsid w:val="002E75DB"/>
    <w:rsid w:val="003369F8"/>
    <w:rsid w:val="003D6712"/>
    <w:rsid w:val="003E45E0"/>
    <w:rsid w:val="00454AF6"/>
    <w:rsid w:val="004827AC"/>
    <w:rsid w:val="004F390E"/>
    <w:rsid w:val="00514328"/>
    <w:rsid w:val="005657F6"/>
    <w:rsid w:val="005A34D8"/>
    <w:rsid w:val="00623155"/>
    <w:rsid w:val="00625A04"/>
    <w:rsid w:val="00730C66"/>
    <w:rsid w:val="00935837"/>
    <w:rsid w:val="009A2502"/>
    <w:rsid w:val="009F4B23"/>
    <w:rsid w:val="00A81C68"/>
    <w:rsid w:val="00AA6453"/>
    <w:rsid w:val="00B111AF"/>
    <w:rsid w:val="00BB158E"/>
    <w:rsid w:val="00C3787B"/>
    <w:rsid w:val="00C65ED2"/>
    <w:rsid w:val="00C965E0"/>
    <w:rsid w:val="00CB1A1F"/>
    <w:rsid w:val="00CB455F"/>
    <w:rsid w:val="00D93D91"/>
    <w:rsid w:val="00DA7BD3"/>
    <w:rsid w:val="00E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F88129-FD7C-4FC7-AEDB-A58131818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27130E" w:themeColor="text2" w:themeShade="80"/>
        <w:kern w:val="2"/>
        <w:sz w:val="18"/>
        <w:lang w:val="en-US" w:eastAsia="ja-JP" w:bidi="ar-SA"/>
        <w14:ligatures w14:val="standard"/>
      </w:rPr>
    </w:rPrDefault>
    <w:pPrDefault>
      <w:pPr>
        <w:spacing w:before="12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2"/>
    <w:qFormat/>
    <w:pPr>
      <w:keepNext/>
      <w:keepLines/>
      <w:numPr>
        <w:numId w:val="1"/>
      </w:numPr>
      <w:pBdr>
        <w:bottom w:val="thickThinLargeGap" w:sz="24" w:space="1" w:color="4F271C" w:themeColor="text2"/>
      </w:pBdr>
      <w:spacing w:before="400" w:after="60"/>
      <w:outlineLvl w:val="0"/>
    </w:pPr>
    <w:rPr>
      <w:rFonts w:asciiTheme="majorHAnsi" w:eastAsiaTheme="majorEastAsia" w:hAnsiTheme="majorHAnsi" w:cstheme="majorBidi"/>
      <w:caps/>
      <w:color w:val="3891A7" w:themeColor="accent1"/>
      <w:sz w:val="24"/>
    </w:rPr>
  </w:style>
  <w:style w:type="paragraph" w:styleId="Heading2">
    <w:name w:val="heading 2"/>
    <w:basedOn w:val="Normal"/>
    <w:next w:val="Normal"/>
    <w:link w:val="Heading2Char"/>
    <w:uiPriority w:val="2"/>
    <w:semiHidden/>
    <w:unhideWhenUsed/>
    <w:qFormat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99"/>
    <w:qFormat/>
    <w:pPr>
      <w:spacing w:before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40" w:line="204" w:lineRule="auto"/>
      <w:ind w:left="144"/>
      <w:contextualSpacing/>
    </w:pPr>
    <w:rPr>
      <w:rFonts w:asciiTheme="majorHAnsi" w:eastAsiaTheme="majorEastAsia" w:hAnsiTheme="majorHAnsi" w:cstheme="majorBidi"/>
      <w:caps/>
      <w:color w:val="3891A7" w:themeColor="accent1"/>
      <w:spacing w:val="10"/>
      <w:kern w:val="28"/>
      <w:sz w:val="64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3891A7" w:themeColor="accent1"/>
      <w:spacing w:val="10"/>
      <w:kern w:val="28"/>
      <w:sz w:val="64"/>
    </w:rPr>
  </w:style>
  <w:style w:type="character" w:customStyle="1" w:styleId="Heading1Char">
    <w:name w:val="Heading 1 Char"/>
    <w:basedOn w:val="DefaultParagraphFont"/>
    <w:link w:val="Heading1"/>
    <w:uiPriority w:val="2"/>
    <w:rPr>
      <w:rFonts w:asciiTheme="majorHAnsi" w:eastAsiaTheme="majorEastAsia" w:hAnsiTheme="majorHAnsi" w:cstheme="majorBidi"/>
      <w:caps/>
      <w:color w:val="3891A7" w:themeColor="accent1"/>
      <w:sz w:val="24"/>
    </w:rPr>
  </w:style>
  <w:style w:type="paragraph" w:styleId="List">
    <w:name w:val="List"/>
    <w:basedOn w:val="Normal"/>
    <w:uiPriority w:val="1"/>
    <w:unhideWhenUsed/>
    <w:qFormat/>
    <w:pPr>
      <w:ind w:right="720"/>
    </w:pPr>
  </w:style>
  <w:style w:type="paragraph" w:customStyle="1" w:styleId="Checkbox">
    <w:name w:val="Checkbox"/>
    <w:basedOn w:val="Normal"/>
    <w:uiPriority w:val="1"/>
    <w:qFormat/>
    <w:pPr>
      <w:spacing w:before="60"/>
    </w:pPr>
    <w:rPr>
      <w:rFonts w:ascii="Segoe UI Symbol" w:hAnsi="Segoe UI Symbol" w:cs="Segoe UI Symbol"/>
      <w:color w:val="2A6C7D" w:themeColor="accent1" w:themeShade="BF"/>
      <w:sz w:val="21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before="0" w:line="240" w:lineRule="auto"/>
      <w:ind w:right="720"/>
      <w:jc w:val="right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Pr>
      <w:sz w:val="16"/>
    </w:rPr>
  </w:style>
  <w:style w:type="character" w:customStyle="1" w:styleId="Heading2Char">
    <w:name w:val="Heading 2 Char"/>
    <w:basedOn w:val="DefaultParagraphFont"/>
    <w:link w:val="Heading2"/>
    <w:uiPriority w:val="2"/>
    <w:semiHidden/>
    <w:rPr>
      <w:rFonts w:asciiTheme="majorHAnsi" w:eastAsiaTheme="majorEastAsia" w:hAnsiTheme="majorHAnsi" w:cstheme="majorBidi"/>
      <w:sz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m.heeke\AppData\Roaming\Microsoft\Templates\Business%20trip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4ED956B4DE2425683724886F49DAA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31CA6-F675-4031-B710-7951EFE00BC4}"/>
      </w:docPartPr>
      <w:docPartBody>
        <w:p w:rsidR="00B87404" w:rsidRDefault="008A55AD" w:rsidP="008A55AD">
          <w:pPr>
            <w:pStyle w:val="94ED956B4DE2425683724886F49DAAE2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0E4B79BBF3C9409B940EDFA404CF42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115EA-DA02-4F0B-A15F-38FADBADF03A}"/>
      </w:docPartPr>
      <w:docPartBody>
        <w:p w:rsidR="00B87404" w:rsidRDefault="008A55AD" w:rsidP="008A55AD">
          <w:pPr>
            <w:pStyle w:val="0E4B79BBF3C9409B940EDFA404CF42B7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FFDF5031F4EC4F9F87A3F7DACC1730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796FB-5E1B-4A2A-9996-BB4B50F331D7}"/>
      </w:docPartPr>
      <w:docPartBody>
        <w:p w:rsidR="00B87404" w:rsidRDefault="008A55AD" w:rsidP="008A55AD">
          <w:pPr>
            <w:pStyle w:val="FFDF5031F4EC4F9F87A3F7DACC173082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31E85B64320748AB9B43900B189D1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C2C0C-2F3E-4124-8EA6-78BDE2A5C966}"/>
      </w:docPartPr>
      <w:docPartBody>
        <w:p w:rsidR="00B87404" w:rsidRDefault="008A55AD" w:rsidP="008A55AD">
          <w:pPr>
            <w:pStyle w:val="31E85B64320748AB9B43900B189D1546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CFE1F33CCF9B4698BED8C90F18AF2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0C450-4076-40D7-8A6E-C7B0B0761B89}"/>
      </w:docPartPr>
      <w:docPartBody>
        <w:p w:rsidR="00B87404" w:rsidRDefault="008A55AD" w:rsidP="008A55AD">
          <w:pPr>
            <w:pStyle w:val="CFE1F33CCF9B4698BED8C90F18AF23A4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565BF6B4932C4BBD8214E2DFC79C27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03F244-CCC5-48B4-972E-E8EBFB3069E2}"/>
      </w:docPartPr>
      <w:docPartBody>
        <w:p w:rsidR="00B87404" w:rsidRDefault="008A55AD" w:rsidP="008A55AD">
          <w:pPr>
            <w:pStyle w:val="565BF6B4932C4BBD8214E2DFC79C2785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3F684FD9C0254AB5B7B119ED116947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7FC4E-C762-41E2-A5A8-C7C04EBD4D76}"/>
      </w:docPartPr>
      <w:docPartBody>
        <w:p w:rsidR="00B87404" w:rsidRDefault="008A55AD" w:rsidP="008A55AD">
          <w:pPr>
            <w:pStyle w:val="3F684FD9C0254AB5B7B119ED1169477F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111C95E21FE3419B88E4BE3D8CA0A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DD02B-F977-4CEB-92FB-CF2BA7142AFD}"/>
      </w:docPartPr>
      <w:docPartBody>
        <w:p w:rsidR="00B87404" w:rsidRDefault="008A55AD" w:rsidP="008A55AD">
          <w:pPr>
            <w:pStyle w:val="111C95E21FE3419B88E4BE3D8CA0AB55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88889B2A1FE34FA8A4CBA3EB9E689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933020-AADE-40C5-8C9E-A34624256EE2}"/>
      </w:docPartPr>
      <w:docPartBody>
        <w:p w:rsidR="00B87404" w:rsidRDefault="008A55AD" w:rsidP="008A55AD">
          <w:pPr>
            <w:pStyle w:val="88889B2A1FE34FA8A4CBA3EB9E689841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170C4E70E4F84458B0BF72EC2A9AD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2589F-38AC-45DD-98DC-C045273C2CAC}"/>
      </w:docPartPr>
      <w:docPartBody>
        <w:p w:rsidR="00B87404" w:rsidRDefault="008A55AD" w:rsidP="008A55AD">
          <w:pPr>
            <w:pStyle w:val="170C4E70E4F84458B0BF72EC2A9AD787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AD"/>
    <w:rsid w:val="002849CB"/>
    <w:rsid w:val="008A55AD"/>
    <w:rsid w:val="00B87404"/>
    <w:rsid w:val="00EC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55AD"/>
    <w:rPr>
      <w:color w:val="808080"/>
    </w:rPr>
  </w:style>
  <w:style w:type="paragraph" w:customStyle="1" w:styleId="1C0446F620E74679BDF63BD299EB5A48">
    <w:name w:val="1C0446F620E74679BDF63BD299EB5A48"/>
  </w:style>
  <w:style w:type="paragraph" w:customStyle="1" w:styleId="9C3740D4DB0642CFAF85539E56599D32">
    <w:name w:val="9C3740D4DB0642CFAF85539E56599D32"/>
    <w:rsid w:val="008A55AD"/>
  </w:style>
  <w:style w:type="paragraph" w:customStyle="1" w:styleId="94ED956B4DE2425683724886F49DAAE2">
    <w:name w:val="94ED956B4DE2425683724886F49DAAE2"/>
    <w:rsid w:val="008A55AD"/>
  </w:style>
  <w:style w:type="paragraph" w:customStyle="1" w:styleId="7314A315B5354C00AB651AA747BED1CF">
    <w:name w:val="7314A315B5354C00AB651AA747BED1CF"/>
    <w:rsid w:val="008A55AD"/>
  </w:style>
  <w:style w:type="paragraph" w:customStyle="1" w:styleId="A66481C73BA2402895227FDBC549C2BB">
    <w:name w:val="A66481C73BA2402895227FDBC549C2BB"/>
    <w:rsid w:val="008A55AD"/>
  </w:style>
  <w:style w:type="paragraph" w:customStyle="1" w:styleId="39ADD70522EA446D97B05123BEC2A14F">
    <w:name w:val="39ADD70522EA446D97B05123BEC2A14F"/>
    <w:rsid w:val="008A55AD"/>
  </w:style>
  <w:style w:type="paragraph" w:customStyle="1" w:styleId="5FC5F61AA2694323B5C0DEAEA122A032">
    <w:name w:val="5FC5F61AA2694323B5C0DEAEA122A032"/>
    <w:rsid w:val="008A55AD"/>
  </w:style>
  <w:style w:type="paragraph" w:customStyle="1" w:styleId="0E4B79BBF3C9409B940EDFA404CF42B7">
    <w:name w:val="0E4B79BBF3C9409B940EDFA404CF42B7"/>
    <w:rsid w:val="008A55AD"/>
  </w:style>
  <w:style w:type="paragraph" w:customStyle="1" w:styleId="FFDF5031F4EC4F9F87A3F7DACC173082">
    <w:name w:val="FFDF5031F4EC4F9F87A3F7DACC173082"/>
    <w:rsid w:val="008A55AD"/>
  </w:style>
  <w:style w:type="paragraph" w:customStyle="1" w:styleId="31E85B64320748AB9B43900B189D1546">
    <w:name w:val="31E85B64320748AB9B43900B189D1546"/>
    <w:rsid w:val="008A55AD"/>
  </w:style>
  <w:style w:type="paragraph" w:customStyle="1" w:styleId="CFE1F33CCF9B4698BED8C90F18AF23A4">
    <w:name w:val="CFE1F33CCF9B4698BED8C90F18AF23A4"/>
    <w:rsid w:val="008A55AD"/>
  </w:style>
  <w:style w:type="paragraph" w:customStyle="1" w:styleId="565BF6B4932C4BBD8214E2DFC79C2785">
    <w:name w:val="565BF6B4932C4BBD8214E2DFC79C2785"/>
    <w:rsid w:val="008A55AD"/>
  </w:style>
  <w:style w:type="paragraph" w:customStyle="1" w:styleId="3F684FD9C0254AB5B7B119ED1169477F">
    <w:name w:val="3F684FD9C0254AB5B7B119ED1169477F"/>
    <w:rsid w:val="008A55AD"/>
  </w:style>
  <w:style w:type="paragraph" w:customStyle="1" w:styleId="111C95E21FE3419B88E4BE3D8CA0AB55">
    <w:name w:val="111C95E21FE3419B88E4BE3D8CA0AB55"/>
    <w:rsid w:val="008A55AD"/>
  </w:style>
  <w:style w:type="paragraph" w:customStyle="1" w:styleId="88889B2A1FE34FA8A4CBA3EB9E689841">
    <w:name w:val="88889B2A1FE34FA8A4CBA3EB9E689841"/>
    <w:rsid w:val="008A55AD"/>
  </w:style>
  <w:style w:type="paragraph" w:customStyle="1" w:styleId="170C4E70E4F84458B0BF72EC2A9AD787">
    <w:name w:val="170C4E70E4F84458B0BF72EC2A9AD787"/>
    <w:rsid w:val="008A55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ravel Planning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0070C0"/>
      </a:hlink>
      <a:folHlink>
        <a:srgbClr val="7030A0"/>
      </a:folHlink>
    </a:clrScheme>
    <a:fontScheme name="Travel Planning">
      <a:majorFont>
        <a:latin typeface="Franklin Gothic Medium"/>
        <a:ea typeface=""/>
        <a:cs typeface=""/>
      </a:majorFont>
      <a:minorFont>
        <a:latin typeface="Franklin Gothic Medium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6313936-D4AA-4FB8-9668-3D8B3D1569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trip checklist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Pam Heeke</dc:creator>
  <cp:keywords/>
  <cp:lastModifiedBy>Pam Heeke</cp:lastModifiedBy>
  <cp:revision>3</cp:revision>
  <cp:lastPrinted>2014-12-05T17:18:00Z</cp:lastPrinted>
  <dcterms:created xsi:type="dcterms:W3CDTF">2014-12-05T18:10:00Z</dcterms:created>
  <dcterms:modified xsi:type="dcterms:W3CDTF">2014-12-05T18:10:00Z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TC031997469991</vt:lpwstr>
  </property>
</Properties>
</file>